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50158" w14:textId="2FB86BC2" w:rsidR="00D57657" w:rsidRPr="00C22B55" w:rsidRDefault="00EE45B9" w:rsidP="00F96C86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 xml:space="preserve">UPRAVNI ODJEL ZA </w:t>
      </w:r>
      <w:r w:rsidR="00F96C86">
        <w:rPr>
          <w:rFonts w:ascii="Times New Roman" w:hAnsi="Times New Roman" w:cs="Times New Roman"/>
          <w:color w:val="000000"/>
        </w:rPr>
        <w:t>DRUŠTVENE DJELATNOSTI</w:t>
      </w:r>
    </w:p>
    <w:p w14:paraId="5571771B" w14:textId="77777777" w:rsidR="00AA35C8" w:rsidRPr="00C22B55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>Povjerenstvo za provedbu natječaja</w:t>
      </w:r>
    </w:p>
    <w:p w14:paraId="5571771C" w14:textId="6C81DFD4" w:rsidR="006B4ECA" w:rsidRPr="00C22B55" w:rsidRDefault="006B4ECA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112-0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1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1A4EAA">
        <w:rPr>
          <w:rFonts w:ascii="Times New Roman" w:eastAsia="Times New Roman" w:hAnsi="Times New Roman" w:cs="Times New Roman"/>
          <w:lang w:eastAsia="hr-HR"/>
        </w:rPr>
        <w:t>4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-0</w:t>
      </w:r>
      <w:r w:rsidR="00155D91">
        <w:rPr>
          <w:rFonts w:ascii="Times New Roman" w:eastAsia="Times New Roman" w:hAnsi="Times New Roman" w:cs="Times New Roman"/>
          <w:lang w:eastAsia="hr-HR"/>
        </w:rPr>
        <w:t>1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1A4EAA">
        <w:rPr>
          <w:rFonts w:ascii="Times New Roman" w:eastAsia="Times New Roman" w:hAnsi="Times New Roman" w:cs="Times New Roman"/>
          <w:lang w:eastAsia="hr-HR"/>
        </w:rPr>
        <w:t>0</w:t>
      </w:r>
      <w:r w:rsidR="00FF7C64">
        <w:rPr>
          <w:rFonts w:ascii="Times New Roman" w:eastAsia="Times New Roman" w:hAnsi="Times New Roman" w:cs="Times New Roman"/>
          <w:lang w:eastAsia="hr-HR"/>
        </w:rPr>
        <w:t>3</w:t>
      </w:r>
    </w:p>
    <w:p w14:paraId="5571771D" w14:textId="4223BBAE" w:rsidR="006B4ECA" w:rsidRPr="00C22B55" w:rsidRDefault="006B4ECA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2133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-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1-03-01/0</w:t>
      </w:r>
      <w:r w:rsidR="001A4EAA">
        <w:rPr>
          <w:rFonts w:ascii="Times New Roman" w:eastAsia="Times New Roman" w:hAnsi="Times New Roman" w:cs="Times New Roman"/>
          <w:lang w:eastAsia="hr-HR"/>
        </w:rPr>
        <w:t>6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5B2E4D" w:rsidRPr="00C22B55">
        <w:rPr>
          <w:rFonts w:ascii="Times New Roman" w:eastAsia="Times New Roman" w:hAnsi="Times New Roman" w:cs="Times New Roman"/>
          <w:lang w:eastAsia="hr-HR"/>
        </w:rPr>
        <w:t>3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97565A" w:rsidRPr="00C22B55">
        <w:rPr>
          <w:rFonts w:ascii="Times New Roman" w:eastAsia="Times New Roman" w:hAnsi="Times New Roman" w:cs="Times New Roman"/>
          <w:lang w:eastAsia="hr-HR"/>
        </w:rPr>
        <w:t>4</w:t>
      </w:r>
    </w:p>
    <w:p w14:paraId="5571771E" w14:textId="7E811E85" w:rsidR="006B4ECA" w:rsidRPr="00C22B55" w:rsidRDefault="00F31680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DD27B6">
        <w:rPr>
          <w:rFonts w:ascii="Times New Roman" w:eastAsia="Times New Roman" w:hAnsi="Times New Roman" w:cs="Times New Roman"/>
          <w:lang w:eastAsia="hr-HR"/>
        </w:rPr>
        <w:t>1</w:t>
      </w:r>
      <w:r w:rsidR="001A4EAA">
        <w:rPr>
          <w:rFonts w:ascii="Times New Roman" w:eastAsia="Times New Roman" w:hAnsi="Times New Roman" w:cs="Times New Roman"/>
          <w:lang w:eastAsia="hr-HR"/>
        </w:rPr>
        <w:t>9</w:t>
      </w:r>
      <w:r w:rsidR="00A71738" w:rsidRPr="00C22B55">
        <w:rPr>
          <w:rFonts w:ascii="Times New Roman" w:eastAsia="Times New Roman" w:hAnsi="Times New Roman" w:cs="Times New Roman"/>
          <w:lang w:eastAsia="hr-HR"/>
        </w:rPr>
        <w:t>.</w:t>
      </w:r>
      <w:r w:rsidR="007A1291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A4EAA">
        <w:rPr>
          <w:rFonts w:ascii="Times New Roman" w:eastAsia="Times New Roman" w:hAnsi="Times New Roman" w:cs="Times New Roman"/>
          <w:lang w:eastAsia="hr-HR"/>
        </w:rPr>
        <w:t>veljače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1A4EAA">
        <w:rPr>
          <w:rFonts w:ascii="Times New Roman" w:eastAsia="Times New Roman" w:hAnsi="Times New Roman" w:cs="Times New Roman"/>
          <w:lang w:eastAsia="hr-HR"/>
        </w:rPr>
        <w:t>4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>.</w:t>
      </w:r>
    </w:p>
    <w:p w14:paraId="5571771F" w14:textId="77777777" w:rsidR="009E0150" w:rsidRPr="00C22B55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0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C22B55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55717721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5717722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 xml:space="preserve">I. OBJAVA </w:t>
      </w:r>
      <w:r w:rsidR="00994634" w:rsidRPr="00C22B55">
        <w:rPr>
          <w:rFonts w:ascii="Times New Roman" w:eastAsia="Times New Roman" w:hAnsi="Times New Roman" w:cs="Times New Roman"/>
          <w:b/>
        </w:rPr>
        <w:t>NATJEČAJA</w:t>
      </w:r>
    </w:p>
    <w:p w14:paraId="5571772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717724" w14:textId="45954786" w:rsidR="00A71738" w:rsidRPr="00C22B55" w:rsidRDefault="00BE2164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</w:rPr>
        <w:t>Pročelnica</w:t>
      </w:r>
      <w:r w:rsidR="009E6646">
        <w:rPr>
          <w:rFonts w:ascii="Times New Roman" w:eastAsia="Times New Roman" w:hAnsi="Times New Roman" w:cs="Times New Roman"/>
        </w:rPr>
        <w:t xml:space="preserve"> </w:t>
      </w:r>
      <w:r w:rsidR="00F81527">
        <w:rPr>
          <w:rFonts w:ascii="Times New Roman" w:eastAsia="Times New Roman" w:hAnsi="Times New Roman" w:cs="Times New Roman"/>
        </w:rPr>
        <w:t>Upravno</w:t>
      </w:r>
      <w:r w:rsidR="00F83F27">
        <w:rPr>
          <w:rFonts w:ascii="Times New Roman" w:eastAsia="Times New Roman" w:hAnsi="Times New Roman" w:cs="Times New Roman"/>
        </w:rPr>
        <w:t>g</w:t>
      </w:r>
      <w:r w:rsidR="00F81527">
        <w:rPr>
          <w:rFonts w:ascii="Times New Roman" w:eastAsia="Times New Roman" w:hAnsi="Times New Roman" w:cs="Times New Roman"/>
        </w:rPr>
        <w:t xml:space="preserve"> odjela za društvene djelatnosti</w:t>
      </w:r>
      <w:r w:rsidR="006E2C99" w:rsidRPr="00C22B55">
        <w:rPr>
          <w:rFonts w:ascii="Times New Roman" w:eastAsia="Times New Roman" w:hAnsi="Times New Roman" w:cs="Times New Roman"/>
        </w:rPr>
        <w:t xml:space="preserve"> </w:t>
      </w:r>
      <w:r w:rsidR="00F83F27">
        <w:rPr>
          <w:rFonts w:ascii="Times New Roman" w:eastAsia="Times New Roman" w:hAnsi="Times New Roman" w:cs="Times New Roman"/>
        </w:rPr>
        <w:t xml:space="preserve">raspisala </w:t>
      </w:r>
      <w:r w:rsidR="006E2C99" w:rsidRPr="00C22B55">
        <w:rPr>
          <w:rFonts w:ascii="Times New Roman" w:eastAsia="Times New Roman" w:hAnsi="Times New Roman" w:cs="Times New Roman"/>
        </w:rPr>
        <w:t xml:space="preserve">je </w:t>
      </w:r>
      <w:r w:rsidR="00994634" w:rsidRPr="00C22B55">
        <w:rPr>
          <w:rFonts w:ascii="Times New Roman" w:eastAsia="Times New Roman" w:hAnsi="Times New Roman" w:cs="Times New Roman"/>
        </w:rPr>
        <w:t xml:space="preserve">javni natječaj za </w:t>
      </w:r>
      <w:r w:rsidR="00EE45B9" w:rsidRPr="00C22B55">
        <w:rPr>
          <w:rFonts w:ascii="Times New Roman" w:eastAsia="Times New Roman" w:hAnsi="Times New Roman" w:cs="Times New Roman"/>
        </w:rPr>
        <w:t xml:space="preserve">prijam u službu u Grad </w:t>
      </w:r>
      <w:r w:rsidR="004F688B" w:rsidRPr="00C22B55">
        <w:rPr>
          <w:rFonts w:ascii="Times New Roman" w:eastAsia="Times New Roman" w:hAnsi="Times New Roman" w:cs="Times New Roman"/>
        </w:rPr>
        <w:t>K</w:t>
      </w:r>
      <w:r w:rsidR="00EE45B9" w:rsidRPr="00C22B55">
        <w:rPr>
          <w:rFonts w:ascii="Times New Roman" w:eastAsia="Times New Roman" w:hAnsi="Times New Roman" w:cs="Times New Roman"/>
        </w:rPr>
        <w:t>arlovac,</w:t>
      </w:r>
      <w:r w:rsidR="00994634" w:rsidRPr="00C22B55">
        <w:rPr>
          <w:rFonts w:ascii="Times New Roman" w:eastAsia="Times New Roman" w:hAnsi="Times New Roman" w:cs="Times New Roman"/>
        </w:rPr>
        <w:t xml:space="preserve"> Upravn</w:t>
      </w:r>
      <w:r w:rsidR="004F688B" w:rsidRPr="00C22B55">
        <w:rPr>
          <w:rFonts w:ascii="Times New Roman" w:eastAsia="Times New Roman" w:hAnsi="Times New Roman" w:cs="Times New Roman"/>
        </w:rPr>
        <w:t>i</w:t>
      </w:r>
      <w:r w:rsidR="00994634" w:rsidRPr="00C22B55">
        <w:rPr>
          <w:rFonts w:ascii="Times New Roman" w:eastAsia="Times New Roman" w:hAnsi="Times New Roman" w:cs="Times New Roman"/>
        </w:rPr>
        <w:t xml:space="preserve"> odjel za</w:t>
      </w:r>
      <w:r w:rsidR="0043677D" w:rsidRPr="00C22B55">
        <w:rPr>
          <w:rFonts w:ascii="Times New Roman" w:eastAsia="Times New Roman" w:hAnsi="Times New Roman" w:cs="Times New Roman"/>
        </w:rPr>
        <w:t xml:space="preserve"> </w:t>
      </w:r>
      <w:r w:rsidR="00F83F27">
        <w:rPr>
          <w:rFonts w:ascii="Times New Roman" w:eastAsia="Times New Roman" w:hAnsi="Times New Roman" w:cs="Times New Roman"/>
        </w:rPr>
        <w:t>društvene</w:t>
      </w:r>
      <w:r w:rsidR="00941715" w:rsidRPr="00C22B55">
        <w:rPr>
          <w:rFonts w:ascii="Times New Roman" w:eastAsia="Times New Roman" w:hAnsi="Times New Roman" w:cs="Times New Roman"/>
        </w:rPr>
        <w:t xml:space="preserve">, </w:t>
      </w:r>
      <w:r w:rsidR="00350222" w:rsidRPr="003A0058">
        <w:rPr>
          <w:rFonts w:ascii="Times New Roman" w:eastAsia="Times New Roman" w:hAnsi="Times New Roman" w:cs="Times New Roman"/>
          <w:b/>
          <w:bCs/>
        </w:rPr>
        <w:t>vježbenik</w:t>
      </w:r>
      <w:r w:rsidR="00350222" w:rsidRPr="00350222">
        <w:rPr>
          <w:rFonts w:ascii="Times New Roman" w:eastAsia="Times New Roman" w:hAnsi="Times New Roman" w:cs="Times New Roman"/>
        </w:rPr>
        <w:t xml:space="preserve"> (1 izvršitelj – m/ž) na određeno vrijeme od 12 mjeseci za obavljanje vježbeničkog staža radi osposobljavanja za poslove radnog mjesta </w:t>
      </w:r>
      <w:r w:rsidR="00350222" w:rsidRPr="003A0058">
        <w:rPr>
          <w:rFonts w:ascii="Times New Roman" w:eastAsia="Times New Roman" w:hAnsi="Times New Roman" w:cs="Times New Roman"/>
          <w:b/>
          <w:bCs/>
        </w:rPr>
        <w:t>viši stručni suradnik</w:t>
      </w:r>
      <w:r w:rsidR="00771586" w:rsidRPr="003A0058">
        <w:rPr>
          <w:rFonts w:ascii="Times New Roman" w:eastAsia="Times New Roman" w:hAnsi="Times New Roman" w:cs="Times New Roman"/>
          <w:b/>
          <w:bCs/>
        </w:rPr>
        <w:t xml:space="preserve"> za </w:t>
      </w:r>
      <w:r w:rsidR="00F83F27">
        <w:rPr>
          <w:rFonts w:ascii="Times New Roman" w:eastAsia="Times New Roman" w:hAnsi="Times New Roman" w:cs="Times New Roman"/>
          <w:b/>
          <w:bCs/>
        </w:rPr>
        <w:t>kulturu</w:t>
      </w:r>
      <w:r w:rsidR="00FB686F">
        <w:rPr>
          <w:rFonts w:ascii="Times New Roman" w:eastAsia="Times New Roman" w:hAnsi="Times New Roman" w:cs="Times New Roman"/>
          <w:b/>
          <w:bCs/>
        </w:rPr>
        <w:t xml:space="preserve"> i kulturnu baštinu</w:t>
      </w:r>
      <w:r w:rsidR="003A0058">
        <w:rPr>
          <w:rFonts w:ascii="Times New Roman" w:eastAsia="Times New Roman" w:hAnsi="Times New Roman" w:cs="Times New Roman"/>
          <w:b/>
          <w:bCs/>
        </w:rPr>
        <w:t>.</w:t>
      </w:r>
    </w:p>
    <w:p w14:paraId="55717725" w14:textId="47FDB0CF" w:rsidR="006E2C99" w:rsidRPr="00B833D2" w:rsidRDefault="00994634" w:rsidP="00C6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</w:rPr>
        <w:t>Natječaj je objavljen u</w:t>
      </w:r>
      <w:r w:rsidR="004F688B" w:rsidRPr="00C22B55">
        <w:rPr>
          <w:rFonts w:ascii="Times New Roman" w:eastAsia="Times New Roman" w:hAnsi="Times New Roman" w:cs="Times New Roman"/>
        </w:rPr>
        <w:t xml:space="preserve"> </w:t>
      </w:r>
      <w:r w:rsidR="003A0058">
        <w:rPr>
          <w:rFonts w:ascii="Times New Roman" w:eastAsia="Times New Roman" w:hAnsi="Times New Roman" w:cs="Times New Roman"/>
        </w:rPr>
        <w:t>„</w:t>
      </w:r>
      <w:r w:rsidR="004F688B" w:rsidRPr="00C22B55">
        <w:rPr>
          <w:rFonts w:ascii="Times New Roman" w:eastAsia="Times New Roman" w:hAnsi="Times New Roman" w:cs="Times New Roman"/>
        </w:rPr>
        <w:t>Narodnim novinama</w:t>
      </w:r>
      <w:r w:rsidR="003A0058">
        <w:rPr>
          <w:rFonts w:ascii="Times New Roman" w:eastAsia="Times New Roman" w:hAnsi="Times New Roman" w:cs="Times New Roman"/>
        </w:rPr>
        <w:t>“</w:t>
      </w:r>
      <w:r w:rsidRPr="00C22B55">
        <w:rPr>
          <w:rFonts w:ascii="Times New Roman" w:eastAsia="Times New Roman" w:hAnsi="Times New Roman" w:cs="Times New Roman"/>
        </w:rPr>
        <w:t xml:space="preserve"> </w:t>
      </w:r>
      <w:r w:rsidR="004F688B" w:rsidRPr="00C22B55">
        <w:rPr>
          <w:rFonts w:ascii="Times New Roman" w:eastAsia="Times New Roman" w:hAnsi="Times New Roman" w:cs="Times New Roman"/>
        </w:rPr>
        <w:t>od</w:t>
      </w:r>
      <w:r w:rsidR="00A71738" w:rsidRPr="00C22B55">
        <w:rPr>
          <w:rFonts w:ascii="Times New Roman" w:eastAsia="Times New Roman" w:hAnsi="Times New Roman" w:cs="Times New Roman"/>
        </w:rPr>
        <w:t xml:space="preserve"> </w:t>
      </w:r>
      <w:r w:rsidR="00A54762">
        <w:rPr>
          <w:rFonts w:ascii="Times New Roman" w:eastAsia="Times New Roman" w:hAnsi="Times New Roman" w:cs="Times New Roman"/>
        </w:rPr>
        <w:t>2</w:t>
      </w:r>
      <w:r w:rsidR="00407112">
        <w:rPr>
          <w:rFonts w:ascii="Times New Roman" w:eastAsia="Times New Roman" w:hAnsi="Times New Roman" w:cs="Times New Roman"/>
        </w:rPr>
        <w:t>1</w:t>
      </w:r>
      <w:r w:rsidR="00C66B84" w:rsidRPr="00C22B55">
        <w:rPr>
          <w:rFonts w:ascii="Times New Roman" w:eastAsia="Times New Roman" w:hAnsi="Times New Roman" w:cs="Times New Roman"/>
        </w:rPr>
        <w:t xml:space="preserve">. </w:t>
      </w:r>
      <w:r w:rsidR="00407112">
        <w:rPr>
          <w:rFonts w:ascii="Times New Roman" w:eastAsia="Times New Roman" w:hAnsi="Times New Roman" w:cs="Times New Roman"/>
        </w:rPr>
        <w:t>veljače</w:t>
      </w:r>
      <w:r w:rsidR="00C66B84" w:rsidRPr="00C22B55">
        <w:rPr>
          <w:rFonts w:ascii="Times New Roman" w:eastAsia="Times New Roman" w:hAnsi="Times New Roman" w:cs="Times New Roman"/>
        </w:rPr>
        <w:t xml:space="preserve"> 202</w:t>
      </w:r>
      <w:r w:rsidR="00407112">
        <w:rPr>
          <w:rFonts w:ascii="Times New Roman" w:eastAsia="Times New Roman" w:hAnsi="Times New Roman" w:cs="Times New Roman"/>
        </w:rPr>
        <w:t>4</w:t>
      </w:r>
      <w:r w:rsidR="00C66B84" w:rsidRPr="00C22B55">
        <w:rPr>
          <w:rFonts w:ascii="Times New Roman" w:eastAsia="Times New Roman" w:hAnsi="Times New Roman" w:cs="Times New Roman"/>
        </w:rPr>
        <w:t xml:space="preserve">.godine </w:t>
      </w:r>
      <w:r w:rsidR="006E2C99" w:rsidRPr="00C22B55">
        <w:rPr>
          <w:rFonts w:ascii="Times New Roman" w:eastAsia="Times New Roman" w:hAnsi="Times New Roman" w:cs="Times New Roman"/>
        </w:rPr>
        <w:t>i na služben</w:t>
      </w:r>
      <w:r w:rsidR="00264700" w:rsidRPr="00C22B55">
        <w:rPr>
          <w:rFonts w:ascii="Times New Roman" w:eastAsia="Times New Roman" w:hAnsi="Times New Roman" w:cs="Times New Roman"/>
        </w:rPr>
        <w:t>oj</w:t>
      </w:r>
      <w:r w:rsidR="006E2C99" w:rsidRPr="00C22B55">
        <w:rPr>
          <w:rFonts w:ascii="Times New Roman" w:eastAsia="Times New Roman" w:hAnsi="Times New Roman" w:cs="Times New Roman"/>
        </w:rPr>
        <w:t xml:space="preserve"> web-stranic</w:t>
      </w:r>
      <w:r w:rsidR="00264700" w:rsidRPr="00C22B55">
        <w:rPr>
          <w:rFonts w:ascii="Times New Roman" w:eastAsia="Times New Roman" w:hAnsi="Times New Roman" w:cs="Times New Roman"/>
        </w:rPr>
        <w:t xml:space="preserve">i </w:t>
      </w:r>
      <w:r w:rsidR="006E2C99" w:rsidRPr="00C22B55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B833D2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 xml:space="preserve"> </w:t>
      </w:r>
      <w:r w:rsidR="00B833D2" w:rsidRPr="00B833D2">
        <w:rPr>
          <w:rFonts w:ascii="Times New Roman" w:eastAsia="Times New Roman" w:hAnsi="Times New Roman" w:cs="Times New Roman"/>
          <w:color w:val="0000FF"/>
          <w:lang w:eastAsia="hr-HR"/>
        </w:rPr>
        <w:t>i</w:t>
      </w:r>
      <w:r w:rsidR="00B833D2" w:rsidRPr="00B833D2">
        <w:rPr>
          <w:rFonts w:ascii="Times New Roman" w:eastAsia="Times New Roman" w:hAnsi="Times New Roman" w:cs="Times New Roman"/>
          <w:lang w:eastAsia="hr-HR"/>
        </w:rPr>
        <w:t>stog dana</w:t>
      </w:r>
      <w:r w:rsidR="00B833D2">
        <w:rPr>
          <w:rFonts w:ascii="Times New Roman" w:eastAsia="Times New Roman" w:hAnsi="Times New Roman" w:cs="Times New Roman"/>
          <w:lang w:eastAsia="hr-HR"/>
        </w:rPr>
        <w:t>.</w:t>
      </w:r>
    </w:p>
    <w:p w14:paraId="55717726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C22B55">
        <w:rPr>
          <w:rFonts w:ascii="Times New Roman" w:eastAsia="Times New Roman" w:hAnsi="Times New Roman" w:cs="Times New Roman"/>
        </w:rPr>
        <w:tab/>
      </w:r>
    </w:p>
    <w:p w14:paraId="55717727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C22B55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A93931" w:rsidRPr="00A93931" w14:paraId="57C5F3D0" w14:textId="77777777" w:rsidTr="00E5295E">
        <w:tc>
          <w:tcPr>
            <w:tcW w:w="8080" w:type="dxa"/>
            <w:vAlign w:val="center"/>
          </w:tcPr>
          <w:p w14:paraId="4781C095" w14:textId="77777777" w:rsidR="00A93931" w:rsidRPr="00A93931" w:rsidRDefault="00A93931" w:rsidP="00A9393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A93931">
              <w:rPr>
                <w:rFonts w:ascii="Times New Roman" w:eastAsia="Calibri" w:hAnsi="Times New Roman" w:cs="Times New Roman"/>
              </w:rPr>
              <w:t xml:space="preserve">prati stanje i propise te obavlja poslove iz područje kulture i zaštite kulturnih dobara     </w:t>
            </w:r>
          </w:p>
        </w:tc>
      </w:tr>
      <w:tr w:rsidR="00A93931" w:rsidRPr="00A93931" w14:paraId="5E68C010" w14:textId="77777777" w:rsidTr="00E5295E">
        <w:tc>
          <w:tcPr>
            <w:tcW w:w="8080" w:type="dxa"/>
            <w:vAlign w:val="center"/>
          </w:tcPr>
          <w:p w14:paraId="60274AAD" w14:textId="77777777" w:rsidR="00A93931" w:rsidRPr="00A93931" w:rsidRDefault="00A93931" w:rsidP="00A9393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A93931">
              <w:rPr>
                <w:rFonts w:ascii="Times New Roman" w:eastAsia="Calibri" w:hAnsi="Times New Roman" w:cs="Times New Roman"/>
              </w:rPr>
              <w:t xml:space="preserve">sudjeluje u pripremi i provedbi projekata sufinanciranih iz EU, nacionalnih i drugih izvora u nadležnosti upravnog odjela   </w:t>
            </w:r>
          </w:p>
        </w:tc>
      </w:tr>
      <w:tr w:rsidR="00A93931" w:rsidRPr="00A93931" w14:paraId="6BABFCF2" w14:textId="77777777" w:rsidTr="00E5295E">
        <w:tc>
          <w:tcPr>
            <w:tcW w:w="8080" w:type="dxa"/>
            <w:vAlign w:val="center"/>
          </w:tcPr>
          <w:p w14:paraId="739D1142" w14:textId="77777777" w:rsidR="00A93931" w:rsidRPr="00A93931" w:rsidRDefault="00A93931" w:rsidP="00A9393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A93931">
              <w:rPr>
                <w:rFonts w:ascii="Times New Roman" w:eastAsia="Calibri" w:hAnsi="Times New Roman" w:cs="Times New Roman"/>
              </w:rPr>
              <w:t>koordinira aktivnosti s ustanovama, udrugama i drugim korisnicima, te surađuje s kulturnim vijećima</w:t>
            </w:r>
          </w:p>
        </w:tc>
      </w:tr>
      <w:tr w:rsidR="00A93931" w:rsidRPr="00A93931" w14:paraId="51AE3175" w14:textId="77777777" w:rsidTr="00E5295E">
        <w:tc>
          <w:tcPr>
            <w:tcW w:w="8080" w:type="dxa"/>
            <w:vAlign w:val="center"/>
          </w:tcPr>
          <w:p w14:paraId="4013C660" w14:textId="77777777" w:rsidR="00A93931" w:rsidRPr="00A93931" w:rsidRDefault="00A93931" w:rsidP="00A9393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A93931">
              <w:rPr>
                <w:rFonts w:ascii="Times New Roman" w:eastAsia="Calibri" w:hAnsi="Times New Roman" w:cs="Times New Roman"/>
              </w:rPr>
              <w:t>sudjeluje u pripremi i postupcima provedbe javnih potreba u kulturi, te prati realizaciju sufinanciranih programa i izrađuje akte za isplatu namjenskih sredstava</w:t>
            </w:r>
          </w:p>
        </w:tc>
      </w:tr>
      <w:tr w:rsidR="00A93931" w:rsidRPr="00A93931" w14:paraId="43676BB8" w14:textId="77777777" w:rsidTr="00E5295E">
        <w:tc>
          <w:tcPr>
            <w:tcW w:w="8080" w:type="dxa"/>
            <w:vAlign w:val="center"/>
          </w:tcPr>
          <w:p w14:paraId="22AC3484" w14:textId="77777777" w:rsidR="00A93931" w:rsidRPr="00A93931" w:rsidRDefault="00A93931" w:rsidP="00A9393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A93931">
              <w:rPr>
                <w:rFonts w:ascii="Times New Roman" w:eastAsia="Calibri" w:hAnsi="Times New Roman" w:cs="Times New Roman"/>
              </w:rPr>
              <w:t xml:space="preserve">izrađuje prijedloge općih akata iz svog djelokruga rada    </w:t>
            </w:r>
          </w:p>
        </w:tc>
      </w:tr>
      <w:tr w:rsidR="00A93931" w:rsidRPr="00A93931" w14:paraId="11A08650" w14:textId="77777777" w:rsidTr="00E5295E">
        <w:tc>
          <w:tcPr>
            <w:tcW w:w="8080" w:type="dxa"/>
            <w:vAlign w:val="center"/>
          </w:tcPr>
          <w:p w14:paraId="719C3B6C" w14:textId="77777777" w:rsidR="00A93931" w:rsidRPr="00A93931" w:rsidRDefault="00A93931" w:rsidP="00A9393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A93931">
              <w:rPr>
                <w:rFonts w:ascii="Times New Roman" w:eastAsia="Calibri" w:hAnsi="Times New Roman" w:cs="Times New Roman"/>
              </w:rPr>
              <w:t>sudjeluje u izradi akata za odobravanje isplate sredstava</w:t>
            </w:r>
          </w:p>
        </w:tc>
      </w:tr>
      <w:tr w:rsidR="00A93931" w:rsidRPr="00A93931" w14:paraId="72EB51E3" w14:textId="77777777" w:rsidTr="00E5295E">
        <w:tc>
          <w:tcPr>
            <w:tcW w:w="8080" w:type="dxa"/>
            <w:vAlign w:val="center"/>
          </w:tcPr>
          <w:p w14:paraId="564D6A13" w14:textId="77777777" w:rsidR="00A93931" w:rsidRPr="00A93931" w:rsidRDefault="00A93931" w:rsidP="00A9393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A93931">
              <w:rPr>
                <w:rFonts w:ascii="Times New Roman" w:eastAsia="Calibri" w:hAnsi="Times New Roman" w:cs="Times New Roman"/>
              </w:rPr>
              <w:t>obavlja i druge poslove po nalogu pročelnika i voditelja Odsjeka</w:t>
            </w:r>
          </w:p>
        </w:tc>
      </w:tr>
    </w:tbl>
    <w:p w14:paraId="4BBB1250" w14:textId="77777777" w:rsidR="00A54762" w:rsidRDefault="00A54762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6F3C6C5" w14:textId="77777777" w:rsidR="00A93931" w:rsidRPr="00C22B55" w:rsidRDefault="00A93931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2F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>III. PODACI O PLAĆI</w:t>
      </w:r>
    </w:p>
    <w:p w14:paraId="5571773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4AECFAA6" w14:textId="6A77C7BB" w:rsidR="008556B7" w:rsidRPr="00C22B55" w:rsidRDefault="006E2C99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3A519C">
        <w:rPr>
          <w:rFonts w:ascii="Times New Roman" w:eastAsia="Times New Roman" w:hAnsi="Times New Roman" w:cs="Times New Roman"/>
          <w:kern w:val="36"/>
          <w:lang w:eastAsia="hr-HR"/>
        </w:rPr>
        <w:t>2,91</w:t>
      </w:r>
      <w:r w:rsidR="009953F4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osnovice za izračun plaće </w:t>
      </w:r>
      <w:r w:rsidR="005474E7"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35D98">
        <w:rPr>
          <w:rFonts w:ascii="Times New Roman" w:eastAsia="Times New Roman" w:hAnsi="Times New Roman" w:cs="Times New Roman"/>
          <w:lang w:eastAsia="hr-HR"/>
        </w:rPr>
        <w:t>486</w:t>
      </w:r>
      <w:r w:rsidR="00B54605">
        <w:rPr>
          <w:rFonts w:ascii="Times New Roman" w:eastAsia="Times New Roman" w:hAnsi="Times New Roman" w:cs="Times New Roman"/>
          <w:lang w:eastAsia="hr-HR"/>
        </w:rPr>
        <w:t>,00</w:t>
      </w:r>
      <w:r w:rsidR="005474E7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C562D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="008556B7" w:rsidRPr="00C22B55">
        <w:rPr>
          <w:rFonts w:ascii="Times New Roman" w:hAnsi="Times New Roman" w:cs="Times New Roman"/>
        </w:rPr>
        <w:t xml:space="preserve"> </w:t>
      </w:r>
      <w:r w:rsidR="008111F2" w:rsidRPr="008111F2">
        <w:rPr>
          <w:rFonts w:ascii="Times New Roman" w:hAnsi="Times New Roman" w:cs="Times New Roman"/>
        </w:rPr>
        <w:t>Vježbenik ima pravo na 85% plaće rečenog radnog mjesta.</w:t>
      </w:r>
      <w:r w:rsidR="008111F2" w:rsidRPr="008111F2">
        <w:rPr>
          <w:rFonts w:ascii="Times New Roman" w:hAnsi="Times New Roman" w:cs="Times New Roman"/>
        </w:rPr>
        <w:tab/>
      </w:r>
    </w:p>
    <w:p w14:paraId="55717732" w14:textId="00588242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5571773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571773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35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5717736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37" w14:textId="77777777" w:rsidR="006E2C99" w:rsidRPr="00C22B55" w:rsidRDefault="006E2C99" w:rsidP="0099463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5717738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5717739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5571773A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5571773B" w14:textId="77777777" w:rsidR="00264700" w:rsidRPr="00C22B55" w:rsidRDefault="00264700" w:rsidP="00994634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5571773C" w14:textId="4A423E46" w:rsidR="00A71738" w:rsidRPr="00025C12" w:rsidRDefault="00FE7869" w:rsidP="00994634">
      <w:pPr>
        <w:spacing w:after="0" w:line="240" w:lineRule="auto"/>
        <w:rPr>
          <w:rFonts w:ascii="Times New Roman" w:hAnsi="Times New Roman" w:cs="Times New Roman"/>
        </w:rPr>
      </w:pPr>
      <w:r w:rsidRPr="00025C12">
        <w:rPr>
          <w:rFonts w:ascii="Times New Roman" w:hAnsi="Times New Roman" w:cs="Times New Roman"/>
        </w:rPr>
        <w:t xml:space="preserve">       </w:t>
      </w:r>
      <w:r w:rsidR="00264700" w:rsidRPr="00025C12">
        <w:rPr>
          <w:rFonts w:ascii="Times New Roman" w:hAnsi="Times New Roman" w:cs="Times New Roman"/>
        </w:rPr>
        <w:t xml:space="preserve">2. 1. </w:t>
      </w:r>
      <w:r w:rsidR="00A71738" w:rsidRPr="00025C12">
        <w:rPr>
          <w:rFonts w:ascii="Times New Roman" w:hAnsi="Times New Roman" w:cs="Times New Roman"/>
        </w:rPr>
        <w:t xml:space="preserve">Poznavanje propisa iz upravnog područja </w:t>
      </w:r>
      <w:r w:rsidR="00975393">
        <w:rPr>
          <w:rFonts w:ascii="Times New Roman" w:hAnsi="Times New Roman" w:cs="Times New Roman"/>
        </w:rPr>
        <w:t>kulture</w:t>
      </w:r>
    </w:p>
    <w:p w14:paraId="5571773D" w14:textId="77777777" w:rsidR="00264700" w:rsidRPr="00C22B55" w:rsidRDefault="00264700" w:rsidP="00994634">
      <w:pPr>
        <w:pStyle w:val="NoSpacing"/>
        <w:rPr>
          <w:rFonts w:ascii="Times New Roman" w:hAnsi="Times New Roman" w:cs="Times New Roman"/>
          <w:u w:val="single"/>
        </w:rPr>
      </w:pPr>
    </w:p>
    <w:p w14:paraId="5571773E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5571773F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FB029D0" w14:textId="77777777" w:rsidR="00B55BB3" w:rsidRPr="00C22B55" w:rsidRDefault="00B55BB3" w:rsidP="00B55BB3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440FE42" w14:textId="2F3CC52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Ustav Republike Hrvatske </w:t>
      </w:r>
      <w:bookmarkStart w:id="0" w:name="_Hlk158902592"/>
      <w:r w:rsidRPr="00C22B55">
        <w:rPr>
          <w:rFonts w:ascii="Times New Roman" w:eastAsia="Times New Roman" w:hAnsi="Times New Roman" w:cs="Times New Roman"/>
          <w:lang w:eastAsia="hr-HR"/>
        </w:rPr>
        <w:t>(</w:t>
      </w:r>
      <w:r w:rsidR="00AD2968">
        <w:rPr>
          <w:rFonts w:ascii="Times New Roman" w:eastAsia="Times New Roman" w:hAnsi="Times New Roman" w:cs="Times New Roman"/>
          <w:lang w:eastAsia="hr-HR"/>
        </w:rPr>
        <w:t>„</w:t>
      </w:r>
      <w:r w:rsidRPr="00C22B55">
        <w:rPr>
          <w:rFonts w:ascii="Times New Roman" w:eastAsia="Times New Roman" w:hAnsi="Times New Roman" w:cs="Times New Roman"/>
          <w:lang w:eastAsia="hr-HR"/>
        </w:rPr>
        <w:t>Narodne novine</w:t>
      </w:r>
      <w:r w:rsidR="00AD2968">
        <w:rPr>
          <w:rFonts w:ascii="Times New Roman" w:eastAsia="Times New Roman" w:hAnsi="Times New Roman" w:cs="Times New Roman"/>
          <w:lang w:eastAsia="hr-HR"/>
        </w:rPr>
        <w:t>“</w:t>
      </w:r>
      <w:bookmarkEnd w:id="0"/>
      <w:r w:rsidRPr="00C22B55">
        <w:rPr>
          <w:rFonts w:ascii="Times New Roman" w:eastAsia="Times New Roman" w:hAnsi="Times New Roman" w:cs="Times New Roman"/>
          <w:lang w:eastAsia="hr-HR"/>
        </w:rPr>
        <w:t>, 56/90, 135/97, 8/98-pročišćeni tekst, 113/00, 124/00-pročišćeni tekst, 28/01, 41/01-pročišćeni tekst, 55/01(</w:t>
      </w:r>
      <w:proofErr w:type="spellStart"/>
      <w:r w:rsidRPr="00C22B55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C22B55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3C6700D2" w14:textId="7777777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lokalnoj i područnoj (regionalnoj) samoupravi (NN 33/01, 60/01-vjerodostojno tumačenje, 129/05, 109/07, 125/08, 36/09, 150/11, 144/12, 19/13-pročišćeni tekst, 137/15, 123/17, 98/19, 144/20) </w:t>
      </w:r>
    </w:p>
    <w:p w14:paraId="56973FC5" w14:textId="6D16956B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službenicima i namještenicima u lokalnoj i područnoj (regionalnoj) samoupravi </w:t>
      </w:r>
      <w:r w:rsidR="004226B6" w:rsidRPr="004226B6">
        <w:rPr>
          <w:rFonts w:ascii="Times New Roman" w:eastAsia="Times New Roman" w:hAnsi="Times New Roman" w:cs="Times New Roman"/>
          <w:lang w:eastAsia="hr-HR"/>
        </w:rPr>
        <w:t>(„Narodne novine“</w:t>
      </w:r>
      <w:r w:rsidR="004226B6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86/08,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61/11,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4/18, 112/19)</w:t>
      </w:r>
    </w:p>
    <w:p w14:paraId="2DA1F2C4" w14:textId="77777777" w:rsidR="00B55BB3" w:rsidRPr="00C22B55" w:rsidRDefault="00B55BB3" w:rsidP="00B55BB3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4" w14:textId="77777777" w:rsidR="00264700" w:rsidRPr="00C22B55" w:rsidRDefault="00264700" w:rsidP="0099463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2CE43502" w14:textId="2221A283" w:rsidR="007A0440" w:rsidRPr="007A0440" w:rsidRDefault="007A0440" w:rsidP="007A044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7A0440">
        <w:rPr>
          <w:rFonts w:ascii="Times New Roman" w:hAnsi="Times New Roman" w:cs="Times New Roman"/>
        </w:rPr>
        <w:t>1.</w:t>
      </w:r>
      <w:r w:rsidRPr="007A0440">
        <w:rPr>
          <w:rFonts w:ascii="Times New Roman" w:hAnsi="Times New Roman" w:cs="Times New Roman"/>
        </w:rPr>
        <w:tab/>
      </w:r>
      <w:r w:rsidR="00F44EDD">
        <w:rPr>
          <w:rFonts w:ascii="Times New Roman" w:hAnsi="Times New Roman" w:cs="Times New Roman"/>
        </w:rPr>
        <w:t xml:space="preserve"> </w:t>
      </w:r>
      <w:r w:rsidRPr="007A0440">
        <w:rPr>
          <w:rFonts w:ascii="Times New Roman" w:hAnsi="Times New Roman" w:cs="Times New Roman"/>
        </w:rPr>
        <w:t xml:space="preserve">Zakon o </w:t>
      </w:r>
      <w:r w:rsidR="00A04C56">
        <w:rPr>
          <w:rFonts w:ascii="Times New Roman" w:hAnsi="Times New Roman" w:cs="Times New Roman"/>
        </w:rPr>
        <w:t>kulturnim vijećima i financiranju javnih potreba u kulturi</w:t>
      </w:r>
      <w:r w:rsidRPr="007A0440">
        <w:rPr>
          <w:rFonts w:ascii="Times New Roman" w:hAnsi="Times New Roman" w:cs="Times New Roman"/>
        </w:rPr>
        <w:t xml:space="preserve"> </w:t>
      </w:r>
      <w:r w:rsidR="00AD2968" w:rsidRPr="00AD2968">
        <w:rPr>
          <w:rFonts w:ascii="Times New Roman" w:hAnsi="Times New Roman" w:cs="Times New Roman"/>
        </w:rPr>
        <w:t>(„Narodne novine“</w:t>
      </w:r>
      <w:r w:rsidRPr="007A0440">
        <w:rPr>
          <w:rFonts w:ascii="Times New Roman" w:hAnsi="Times New Roman" w:cs="Times New Roman"/>
        </w:rPr>
        <w:t xml:space="preserve"> </w:t>
      </w:r>
      <w:r w:rsidR="00DD3EB1">
        <w:rPr>
          <w:rFonts w:ascii="Times New Roman" w:hAnsi="Times New Roman" w:cs="Times New Roman"/>
        </w:rPr>
        <w:t>83</w:t>
      </w:r>
      <w:r w:rsidR="00242841">
        <w:rPr>
          <w:rFonts w:ascii="Times New Roman" w:hAnsi="Times New Roman" w:cs="Times New Roman"/>
        </w:rPr>
        <w:t>/</w:t>
      </w:r>
      <w:r w:rsidR="00025C12">
        <w:rPr>
          <w:rFonts w:ascii="Times New Roman" w:hAnsi="Times New Roman" w:cs="Times New Roman"/>
        </w:rPr>
        <w:t>2</w:t>
      </w:r>
      <w:r w:rsidR="00DD3EB1">
        <w:rPr>
          <w:rFonts w:ascii="Times New Roman" w:hAnsi="Times New Roman" w:cs="Times New Roman"/>
        </w:rPr>
        <w:t>2</w:t>
      </w:r>
      <w:r w:rsidR="0060255C">
        <w:rPr>
          <w:rFonts w:ascii="Times New Roman" w:hAnsi="Times New Roman" w:cs="Times New Roman"/>
        </w:rPr>
        <w:t>)</w:t>
      </w:r>
    </w:p>
    <w:p w14:paraId="49D2537C" w14:textId="0D7B342D" w:rsidR="007A0440" w:rsidRPr="007A0440" w:rsidRDefault="007A0440" w:rsidP="007A044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14:paraId="55717749" w14:textId="77777777" w:rsidR="004F688B" w:rsidRPr="00C22B55" w:rsidRDefault="004F688B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5571774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5571774B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C" w14:textId="77777777" w:rsidR="006E2C99" w:rsidRPr="00C22B55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5571774D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5571774E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571774F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55717750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5717751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55717752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3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264700" w:rsidRPr="00C22B5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717754" w14:textId="77777777" w:rsidR="00A71738" w:rsidRPr="00C22B55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5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5717756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C22B55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5717757" w14:textId="77777777" w:rsidR="006E2C99" w:rsidRPr="00C22B55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FE7869" w:rsidRPr="00C22B55"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C22B55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55717758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9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C22B55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C22B55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5571775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B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571775C" w14:textId="77777777" w:rsidR="006E2C99" w:rsidRPr="00C22B55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571775D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571775E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71775F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571776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5717761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55717762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717763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571776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65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5717766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7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5717768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9" w14:textId="77777777" w:rsidR="00A71738" w:rsidRPr="00C22B55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</w:p>
    <w:p w14:paraId="172BA84F" w14:textId="331A901B" w:rsidR="009D2430" w:rsidRPr="00F35FBD" w:rsidRDefault="00F905B8" w:rsidP="00F905B8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F35FBD"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</w:t>
      </w:r>
      <w:r w:rsidR="00FE7869" w:rsidRPr="00F35FBD">
        <w:rPr>
          <w:rFonts w:ascii="Times New Roman" w:eastAsia="Times New Roman" w:hAnsi="Times New Roman" w:cs="Times New Roman"/>
          <w:lang w:eastAsia="hr-HR"/>
        </w:rPr>
        <w:t>ZA</w:t>
      </w:r>
      <w:r w:rsidRPr="00F35FBD">
        <w:rPr>
          <w:rFonts w:ascii="Times New Roman" w:eastAsia="Times New Roman" w:hAnsi="Times New Roman" w:cs="Times New Roman"/>
          <w:lang w:eastAsia="hr-HR"/>
        </w:rPr>
        <w:t xml:space="preserve"> </w:t>
      </w:r>
      <w:r w:rsidR="00FE7869" w:rsidRPr="00F35FBD">
        <w:rPr>
          <w:rFonts w:ascii="Times New Roman" w:eastAsia="Times New Roman" w:hAnsi="Times New Roman" w:cs="Times New Roman"/>
          <w:lang w:eastAsia="hr-HR"/>
        </w:rPr>
        <w:t>POVJERENSTVO</w:t>
      </w:r>
      <w:r w:rsidR="004F688B" w:rsidRPr="00F35FBD">
        <w:rPr>
          <w:rFonts w:ascii="Times New Roman" w:eastAsia="Times New Roman" w:hAnsi="Times New Roman" w:cs="Times New Roman"/>
          <w:lang w:eastAsia="hr-HR"/>
        </w:rPr>
        <w:t xml:space="preserve">  </w:t>
      </w:r>
    </w:p>
    <w:p w14:paraId="1B33385B" w14:textId="311A9B82" w:rsidR="00F35FBD" w:rsidRPr="00F35FBD" w:rsidRDefault="00F35FBD" w:rsidP="00F905B8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  <w:t xml:space="preserve">                                PROČELNICA</w:t>
      </w:r>
    </w:p>
    <w:p w14:paraId="1AAD9E1F" w14:textId="3E8BED6C" w:rsidR="00F35FBD" w:rsidRPr="00F35FBD" w:rsidRDefault="00F35FBD" w:rsidP="00F905B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  <w:t xml:space="preserve">                                                Draženka Sila Ljubenko, prof.</w:t>
      </w:r>
    </w:p>
    <w:p w14:paraId="5FAE0D24" w14:textId="333B1345" w:rsidR="009D2430" w:rsidRPr="00F35FBD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5F004D" w14:textId="639B79B0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984E8B" w14:textId="140A232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293C2" w14:textId="6C1B737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429449D" w14:textId="6E3A37A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756B1D" w14:textId="159B1DF7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00037B" w14:textId="5B92615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AC6640" w14:textId="69C590C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hAnsi="Times New Roman" w:cs="Times New Roman"/>
          <w:noProof/>
        </w:rPr>
        <w:drawing>
          <wp:inline distT="0" distB="0" distL="0" distR="0" wp14:anchorId="60356BE4" wp14:editId="4D93FC3D">
            <wp:extent cx="5760720" cy="826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776E" w14:textId="77777777" w:rsidR="009374CD" w:rsidRPr="00C22B55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374CD" w:rsidRPr="00C22B55" w:rsidSect="00D11E5C">
      <w:headerReference w:type="first" r:id="rId14"/>
      <w:footerReference w:type="first" r:id="rId15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EDB4C" w14:textId="77777777" w:rsidR="00D11E5C" w:rsidRDefault="00D11E5C" w:rsidP="00883CD4">
      <w:pPr>
        <w:spacing w:after="0" w:line="240" w:lineRule="auto"/>
      </w:pPr>
      <w:r>
        <w:separator/>
      </w:r>
    </w:p>
  </w:endnote>
  <w:endnote w:type="continuationSeparator" w:id="0">
    <w:p w14:paraId="7A07E607" w14:textId="77777777" w:rsidR="00D11E5C" w:rsidRDefault="00D11E5C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8CCA9" w14:textId="77777777" w:rsidR="0098434B" w:rsidRDefault="007D47DB" w:rsidP="008111F2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F688B">
      <w:rPr>
        <w:rFonts w:ascii="Times New Roman" w:hAnsi="Times New Roman" w:cs="Times New Roman"/>
        <w:color w:val="000000"/>
        <w:sz w:val="18"/>
        <w:szCs w:val="20"/>
      </w:rPr>
      <w:t>U</w:t>
    </w:r>
    <w:r w:rsidR="009953F4">
      <w:rPr>
        <w:rFonts w:ascii="Times New Roman" w:hAnsi="Times New Roman" w:cs="Times New Roman"/>
        <w:color w:val="000000"/>
        <w:sz w:val="18"/>
        <w:szCs w:val="20"/>
      </w:rPr>
      <w:t>pravni odjel</w:t>
    </w:r>
    <w:r w:rsidR="004F688B">
      <w:rPr>
        <w:rFonts w:ascii="Times New Roman" w:hAnsi="Times New Roman" w:cs="Times New Roman"/>
        <w:color w:val="000000"/>
        <w:sz w:val="18"/>
        <w:szCs w:val="20"/>
      </w:rPr>
      <w:t xml:space="preserve"> za</w:t>
    </w:r>
    <w:r w:rsidR="009953F4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98434B">
      <w:rPr>
        <w:rFonts w:ascii="Times New Roman" w:hAnsi="Times New Roman" w:cs="Times New Roman"/>
        <w:color w:val="000000"/>
        <w:sz w:val="18"/>
        <w:szCs w:val="20"/>
      </w:rPr>
      <w:t>društvene djelatnosti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  <w:r w:rsidR="008111F2">
      <w:rPr>
        <w:rFonts w:ascii="Times New Roman" w:hAnsi="Times New Roman" w:cs="Times New Roman"/>
        <w:sz w:val="18"/>
        <w:szCs w:val="18"/>
      </w:rPr>
      <w:t xml:space="preserve"> </w:t>
    </w:r>
  </w:p>
  <w:p w14:paraId="5571777D" w14:textId="5C933F61" w:rsidR="007D47DB" w:rsidRPr="008D78AB" w:rsidRDefault="007D47DB" w:rsidP="008111F2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 xml:space="preserve">tel. </w:t>
    </w:r>
    <w:bookmarkStart w:id="1" w:name="_Hlk137732827"/>
    <w:r w:rsidRPr="003114FE">
      <w:rPr>
        <w:rFonts w:ascii="Times New Roman" w:hAnsi="Times New Roman" w:cs="Times New Roman"/>
        <w:sz w:val="18"/>
        <w:szCs w:val="18"/>
      </w:rPr>
      <w:t>+385 47 628</w:t>
    </w:r>
    <w:r>
      <w:rPr>
        <w:rFonts w:ascii="Times New Roman" w:hAnsi="Times New Roman" w:cs="Times New Roman"/>
        <w:sz w:val="18"/>
        <w:szCs w:val="18"/>
      </w:rPr>
      <w:t xml:space="preserve"> </w:t>
    </w:r>
    <w:bookmarkEnd w:id="1"/>
    <w:r w:rsidR="003A519C">
      <w:rPr>
        <w:rFonts w:ascii="Times New Roman" w:hAnsi="Times New Roman" w:cs="Times New Roman"/>
        <w:sz w:val="18"/>
        <w:szCs w:val="18"/>
      </w:rPr>
      <w:t>1</w:t>
    </w:r>
    <w:r w:rsidR="0098434B">
      <w:rPr>
        <w:rFonts w:ascii="Times New Roman" w:hAnsi="Times New Roman" w:cs="Times New Roman"/>
        <w:sz w:val="18"/>
        <w:szCs w:val="18"/>
      </w:rPr>
      <w:t>09</w:t>
    </w:r>
    <w:r>
      <w:rPr>
        <w:rFonts w:ascii="Times New Roman" w:hAnsi="Times New Roman" w:cs="Times New Roman"/>
        <w:sz w:val="18"/>
        <w:szCs w:val="18"/>
      </w:rPr>
      <w:t>, fax:</w:t>
    </w:r>
    <w:r w:rsidR="00271FCB" w:rsidRPr="00271FCB">
      <w:t xml:space="preserve"> </w:t>
    </w:r>
    <w:r w:rsidR="00271FCB" w:rsidRPr="00271FCB">
      <w:rPr>
        <w:rFonts w:ascii="Times New Roman" w:hAnsi="Times New Roman" w:cs="Times New Roman"/>
        <w:sz w:val="18"/>
        <w:szCs w:val="18"/>
      </w:rPr>
      <w:t>+385 47 628</w:t>
    </w:r>
    <w:r w:rsidR="00F44EDD">
      <w:rPr>
        <w:rFonts w:ascii="Times New Roman" w:hAnsi="Times New Roman" w:cs="Times New Roman"/>
        <w:sz w:val="18"/>
        <w:szCs w:val="18"/>
      </w:rPr>
      <w:t xml:space="preserve"> 1</w:t>
    </w:r>
    <w:r w:rsidR="0098434B">
      <w:rPr>
        <w:rFonts w:ascii="Times New Roman" w:hAnsi="Times New Roman" w:cs="Times New Roman"/>
        <w:sz w:val="18"/>
        <w:szCs w:val="18"/>
      </w:rPr>
      <w:t>41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A1693" w14:textId="77777777" w:rsidR="00D11E5C" w:rsidRDefault="00D11E5C" w:rsidP="00883CD4">
      <w:pPr>
        <w:spacing w:after="0" w:line="240" w:lineRule="auto"/>
      </w:pPr>
      <w:r>
        <w:separator/>
      </w:r>
    </w:p>
  </w:footnote>
  <w:footnote w:type="continuationSeparator" w:id="0">
    <w:p w14:paraId="18582891" w14:textId="77777777" w:rsidR="00D11E5C" w:rsidRDefault="00D11E5C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5571777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571777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571777E" wp14:editId="5571777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5717774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5717775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5717776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5717780" wp14:editId="5571778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5571777A" w14:textId="77777777" w:rsidTr="002D1ED7">
      <w:trPr>
        <w:trHeight w:val="437"/>
      </w:trPr>
      <w:tc>
        <w:tcPr>
          <w:tcW w:w="2874" w:type="dxa"/>
          <w:vAlign w:val="bottom"/>
        </w:tcPr>
        <w:p w14:paraId="5571777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717782" wp14:editId="5571778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571777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571777B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F101426"/>
    <w:multiLevelType w:val="multilevel"/>
    <w:tmpl w:val="366E79E8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31249169">
    <w:abstractNumId w:val="16"/>
  </w:num>
  <w:num w:numId="2" w16cid:durableId="2033725700">
    <w:abstractNumId w:val="14"/>
  </w:num>
  <w:num w:numId="3" w16cid:durableId="361514964">
    <w:abstractNumId w:val="3"/>
  </w:num>
  <w:num w:numId="4" w16cid:durableId="1720283778">
    <w:abstractNumId w:val="2"/>
  </w:num>
  <w:num w:numId="5" w16cid:durableId="1640846222">
    <w:abstractNumId w:val="21"/>
  </w:num>
  <w:num w:numId="6" w16cid:durableId="1033726185">
    <w:abstractNumId w:val="17"/>
  </w:num>
  <w:num w:numId="7" w16cid:durableId="1437484941">
    <w:abstractNumId w:val="6"/>
  </w:num>
  <w:num w:numId="8" w16cid:durableId="658457701">
    <w:abstractNumId w:val="4"/>
  </w:num>
  <w:num w:numId="9" w16cid:durableId="221134297">
    <w:abstractNumId w:val="5"/>
  </w:num>
  <w:num w:numId="10" w16cid:durableId="247617288">
    <w:abstractNumId w:val="10"/>
  </w:num>
  <w:num w:numId="11" w16cid:durableId="104038103">
    <w:abstractNumId w:val="19"/>
  </w:num>
  <w:num w:numId="12" w16cid:durableId="1381437196">
    <w:abstractNumId w:val="25"/>
  </w:num>
  <w:num w:numId="13" w16cid:durableId="8644421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428640">
    <w:abstractNumId w:val="7"/>
    <w:lvlOverride w:ilvl="0">
      <w:startOverride w:val="1"/>
    </w:lvlOverride>
  </w:num>
  <w:num w:numId="15" w16cid:durableId="1730301040">
    <w:abstractNumId w:val="26"/>
  </w:num>
  <w:num w:numId="16" w16cid:durableId="98003394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5548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6581235">
    <w:abstractNumId w:val="0"/>
  </w:num>
  <w:num w:numId="19" w16cid:durableId="11691006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421780">
    <w:abstractNumId w:val="22"/>
  </w:num>
  <w:num w:numId="21" w16cid:durableId="1610357814">
    <w:abstractNumId w:val="11"/>
  </w:num>
  <w:num w:numId="22" w16cid:durableId="1268542580">
    <w:abstractNumId w:val="27"/>
  </w:num>
  <w:num w:numId="23" w16cid:durableId="989792740">
    <w:abstractNumId w:val="23"/>
  </w:num>
  <w:num w:numId="24" w16cid:durableId="116917776">
    <w:abstractNumId w:val="8"/>
  </w:num>
  <w:num w:numId="25" w16cid:durableId="844856945">
    <w:abstractNumId w:val="24"/>
  </w:num>
  <w:num w:numId="26" w16cid:durableId="2063559155">
    <w:abstractNumId w:val="12"/>
  </w:num>
  <w:num w:numId="27" w16cid:durableId="2109957610">
    <w:abstractNumId w:val="18"/>
  </w:num>
  <w:num w:numId="28" w16cid:durableId="315571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108BC"/>
    <w:rsid w:val="00011283"/>
    <w:rsid w:val="000200C0"/>
    <w:rsid w:val="00020902"/>
    <w:rsid w:val="000239A7"/>
    <w:rsid w:val="00025B5B"/>
    <w:rsid w:val="00025C12"/>
    <w:rsid w:val="0002738B"/>
    <w:rsid w:val="0003195C"/>
    <w:rsid w:val="00031B6F"/>
    <w:rsid w:val="00036765"/>
    <w:rsid w:val="000378BD"/>
    <w:rsid w:val="000402DC"/>
    <w:rsid w:val="000408C6"/>
    <w:rsid w:val="00040964"/>
    <w:rsid w:val="0004270C"/>
    <w:rsid w:val="00042A3A"/>
    <w:rsid w:val="00043319"/>
    <w:rsid w:val="00044E2C"/>
    <w:rsid w:val="0004511E"/>
    <w:rsid w:val="0004633D"/>
    <w:rsid w:val="00047116"/>
    <w:rsid w:val="00050A64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658"/>
    <w:rsid w:val="00066051"/>
    <w:rsid w:val="00066506"/>
    <w:rsid w:val="000666C2"/>
    <w:rsid w:val="00067B83"/>
    <w:rsid w:val="00067BC5"/>
    <w:rsid w:val="00072144"/>
    <w:rsid w:val="00072A36"/>
    <w:rsid w:val="000736EB"/>
    <w:rsid w:val="00074862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D78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5653"/>
    <w:rsid w:val="0013702A"/>
    <w:rsid w:val="001418B7"/>
    <w:rsid w:val="00142A63"/>
    <w:rsid w:val="0014369C"/>
    <w:rsid w:val="00143E5F"/>
    <w:rsid w:val="001462A1"/>
    <w:rsid w:val="00146ECC"/>
    <w:rsid w:val="00150EEA"/>
    <w:rsid w:val="00152611"/>
    <w:rsid w:val="00154D4F"/>
    <w:rsid w:val="00155557"/>
    <w:rsid w:val="00155D91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5E5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EAA"/>
    <w:rsid w:val="001A6218"/>
    <w:rsid w:val="001A7CE7"/>
    <w:rsid w:val="001B067D"/>
    <w:rsid w:val="001B3032"/>
    <w:rsid w:val="001C3CEB"/>
    <w:rsid w:val="001C562D"/>
    <w:rsid w:val="001C5A5C"/>
    <w:rsid w:val="001C5E26"/>
    <w:rsid w:val="001C6E34"/>
    <w:rsid w:val="001C6EC2"/>
    <w:rsid w:val="001C7E77"/>
    <w:rsid w:val="001C7EDE"/>
    <w:rsid w:val="001D136B"/>
    <w:rsid w:val="001D1F3B"/>
    <w:rsid w:val="001D20D1"/>
    <w:rsid w:val="001D2674"/>
    <w:rsid w:val="001D43C2"/>
    <w:rsid w:val="001D625C"/>
    <w:rsid w:val="001D66F3"/>
    <w:rsid w:val="001D6857"/>
    <w:rsid w:val="001D7817"/>
    <w:rsid w:val="001E3ADA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35BB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841"/>
    <w:rsid w:val="002443D5"/>
    <w:rsid w:val="00245356"/>
    <w:rsid w:val="00246564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1FCB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087"/>
    <w:rsid w:val="002A48D9"/>
    <w:rsid w:val="002A53E8"/>
    <w:rsid w:val="002A5D9B"/>
    <w:rsid w:val="002B0E66"/>
    <w:rsid w:val="002B34E3"/>
    <w:rsid w:val="002B38B0"/>
    <w:rsid w:val="002B6646"/>
    <w:rsid w:val="002B66E3"/>
    <w:rsid w:val="002C11D9"/>
    <w:rsid w:val="002C2531"/>
    <w:rsid w:val="002C3D95"/>
    <w:rsid w:val="002C6129"/>
    <w:rsid w:val="002C62A7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5B1F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3C34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1862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222"/>
    <w:rsid w:val="00352845"/>
    <w:rsid w:val="0035397D"/>
    <w:rsid w:val="00353C0F"/>
    <w:rsid w:val="00353DF5"/>
    <w:rsid w:val="00353E13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45CA"/>
    <w:rsid w:val="00375596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058"/>
    <w:rsid w:val="003A03C1"/>
    <w:rsid w:val="003A0641"/>
    <w:rsid w:val="003A39A4"/>
    <w:rsid w:val="003A4DE4"/>
    <w:rsid w:val="003A4E50"/>
    <w:rsid w:val="003A519C"/>
    <w:rsid w:val="003B27C1"/>
    <w:rsid w:val="003B28F4"/>
    <w:rsid w:val="003B3E14"/>
    <w:rsid w:val="003B634C"/>
    <w:rsid w:val="003B7024"/>
    <w:rsid w:val="003C089D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6BE"/>
    <w:rsid w:val="003D4DD8"/>
    <w:rsid w:val="003D5BB6"/>
    <w:rsid w:val="003D6F9C"/>
    <w:rsid w:val="003E0176"/>
    <w:rsid w:val="003E3958"/>
    <w:rsid w:val="003E423A"/>
    <w:rsid w:val="003E54F1"/>
    <w:rsid w:val="003E5739"/>
    <w:rsid w:val="003E711F"/>
    <w:rsid w:val="003F0169"/>
    <w:rsid w:val="003F0D01"/>
    <w:rsid w:val="003F2CAB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7112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26B6"/>
    <w:rsid w:val="00424AE4"/>
    <w:rsid w:val="0042599D"/>
    <w:rsid w:val="00425E68"/>
    <w:rsid w:val="004271A4"/>
    <w:rsid w:val="00433CBD"/>
    <w:rsid w:val="00436015"/>
    <w:rsid w:val="004361B4"/>
    <w:rsid w:val="004362D2"/>
    <w:rsid w:val="0043677D"/>
    <w:rsid w:val="00437096"/>
    <w:rsid w:val="0044018F"/>
    <w:rsid w:val="00442728"/>
    <w:rsid w:val="00442887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856"/>
    <w:rsid w:val="004922D7"/>
    <w:rsid w:val="00493320"/>
    <w:rsid w:val="0049372D"/>
    <w:rsid w:val="00496455"/>
    <w:rsid w:val="00496DFB"/>
    <w:rsid w:val="00496F4A"/>
    <w:rsid w:val="00496FCA"/>
    <w:rsid w:val="004A0670"/>
    <w:rsid w:val="004A076B"/>
    <w:rsid w:val="004A0909"/>
    <w:rsid w:val="004A2F5A"/>
    <w:rsid w:val="004B047A"/>
    <w:rsid w:val="004B133F"/>
    <w:rsid w:val="004B184E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688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4E7"/>
    <w:rsid w:val="00547A2B"/>
    <w:rsid w:val="00547E05"/>
    <w:rsid w:val="005525A7"/>
    <w:rsid w:val="005565D2"/>
    <w:rsid w:val="005569FB"/>
    <w:rsid w:val="00557C0C"/>
    <w:rsid w:val="005613F6"/>
    <w:rsid w:val="0056273B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1113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2E4D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234F"/>
    <w:rsid w:val="005E3438"/>
    <w:rsid w:val="005E3F91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255C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49B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4A18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86D62"/>
    <w:rsid w:val="00690735"/>
    <w:rsid w:val="0069247C"/>
    <w:rsid w:val="00692835"/>
    <w:rsid w:val="006929E4"/>
    <w:rsid w:val="00692C73"/>
    <w:rsid w:val="0069326C"/>
    <w:rsid w:val="00695BEE"/>
    <w:rsid w:val="00695FC4"/>
    <w:rsid w:val="006A37F9"/>
    <w:rsid w:val="006A39FF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417"/>
    <w:rsid w:val="006D0D32"/>
    <w:rsid w:val="006D139C"/>
    <w:rsid w:val="006D335D"/>
    <w:rsid w:val="006D3C59"/>
    <w:rsid w:val="006D53F9"/>
    <w:rsid w:val="006D6A04"/>
    <w:rsid w:val="006E0554"/>
    <w:rsid w:val="006E1D91"/>
    <w:rsid w:val="006E2A13"/>
    <w:rsid w:val="006E2C99"/>
    <w:rsid w:val="006E4765"/>
    <w:rsid w:val="006E4DC2"/>
    <w:rsid w:val="006E62EF"/>
    <w:rsid w:val="006F044D"/>
    <w:rsid w:val="006F1333"/>
    <w:rsid w:val="006F1BEF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13FE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1586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0838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440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826"/>
    <w:rsid w:val="007C492B"/>
    <w:rsid w:val="007D30E6"/>
    <w:rsid w:val="007D310F"/>
    <w:rsid w:val="007D40F7"/>
    <w:rsid w:val="007D47DB"/>
    <w:rsid w:val="007D5EED"/>
    <w:rsid w:val="007D6324"/>
    <w:rsid w:val="007D786E"/>
    <w:rsid w:val="007E0114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11F2"/>
    <w:rsid w:val="008120D0"/>
    <w:rsid w:val="00812FE4"/>
    <w:rsid w:val="008150B6"/>
    <w:rsid w:val="00817566"/>
    <w:rsid w:val="008219F7"/>
    <w:rsid w:val="00821A75"/>
    <w:rsid w:val="0082254B"/>
    <w:rsid w:val="00822845"/>
    <w:rsid w:val="00822EFD"/>
    <w:rsid w:val="00822FCA"/>
    <w:rsid w:val="0082503E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56B7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474F"/>
    <w:rsid w:val="008B567B"/>
    <w:rsid w:val="008B5AAD"/>
    <w:rsid w:val="008B7D39"/>
    <w:rsid w:val="008C183A"/>
    <w:rsid w:val="008C2BFA"/>
    <w:rsid w:val="008C4B89"/>
    <w:rsid w:val="008C4F1C"/>
    <w:rsid w:val="008C5076"/>
    <w:rsid w:val="008C6941"/>
    <w:rsid w:val="008C69C7"/>
    <w:rsid w:val="008C7424"/>
    <w:rsid w:val="008C7F18"/>
    <w:rsid w:val="008D1DE1"/>
    <w:rsid w:val="008D2836"/>
    <w:rsid w:val="008D43F7"/>
    <w:rsid w:val="008D5271"/>
    <w:rsid w:val="008D5B2F"/>
    <w:rsid w:val="008D78AB"/>
    <w:rsid w:val="008E15F1"/>
    <w:rsid w:val="008E1C23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F30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715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393"/>
    <w:rsid w:val="0097540C"/>
    <w:rsid w:val="0097552C"/>
    <w:rsid w:val="0097565A"/>
    <w:rsid w:val="00975CA7"/>
    <w:rsid w:val="00976944"/>
    <w:rsid w:val="009771CC"/>
    <w:rsid w:val="00977F22"/>
    <w:rsid w:val="0098099A"/>
    <w:rsid w:val="009809E7"/>
    <w:rsid w:val="0098434B"/>
    <w:rsid w:val="0098736C"/>
    <w:rsid w:val="00990E67"/>
    <w:rsid w:val="00992FB0"/>
    <w:rsid w:val="009930AE"/>
    <w:rsid w:val="00994433"/>
    <w:rsid w:val="00994634"/>
    <w:rsid w:val="00994CE7"/>
    <w:rsid w:val="00995147"/>
    <w:rsid w:val="009953F4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2430"/>
    <w:rsid w:val="009D4B02"/>
    <w:rsid w:val="009D4B65"/>
    <w:rsid w:val="009E0150"/>
    <w:rsid w:val="009E0C13"/>
    <w:rsid w:val="009E1A65"/>
    <w:rsid w:val="009E2B5E"/>
    <w:rsid w:val="009E37B0"/>
    <w:rsid w:val="009E49EE"/>
    <w:rsid w:val="009E6646"/>
    <w:rsid w:val="009E7AAA"/>
    <w:rsid w:val="009E7E76"/>
    <w:rsid w:val="009F1B3E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4C56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0D98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4762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3931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8A0"/>
    <w:rsid w:val="00AC7D91"/>
    <w:rsid w:val="00AC7DA1"/>
    <w:rsid w:val="00AD264A"/>
    <w:rsid w:val="00AD2968"/>
    <w:rsid w:val="00AD48FE"/>
    <w:rsid w:val="00AD6708"/>
    <w:rsid w:val="00AD7807"/>
    <w:rsid w:val="00AE0055"/>
    <w:rsid w:val="00AE2358"/>
    <w:rsid w:val="00AE41DF"/>
    <w:rsid w:val="00AE4467"/>
    <w:rsid w:val="00AE4CCD"/>
    <w:rsid w:val="00AE6F5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605"/>
    <w:rsid w:val="00B55BB3"/>
    <w:rsid w:val="00B55D39"/>
    <w:rsid w:val="00B5693F"/>
    <w:rsid w:val="00B57821"/>
    <w:rsid w:val="00B60D80"/>
    <w:rsid w:val="00B64C07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3D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5F8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8EA"/>
    <w:rsid w:val="00BC1511"/>
    <w:rsid w:val="00BC51E4"/>
    <w:rsid w:val="00BD01DB"/>
    <w:rsid w:val="00BD10CD"/>
    <w:rsid w:val="00BD4991"/>
    <w:rsid w:val="00BE2164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2B55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4C32"/>
    <w:rsid w:val="00C66B84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0F31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3C58"/>
    <w:rsid w:val="00CD5D1E"/>
    <w:rsid w:val="00CD642B"/>
    <w:rsid w:val="00CD6A45"/>
    <w:rsid w:val="00CE71BC"/>
    <w:rsid w:val="00CF1E4A"/>
    <w:rsid w:val="00CF3240"/>
    <w:rsid w:val="00CF4DEF"/>
    <w:rsid w:val="00CF59D0"/>
    <w:rsid w:val="00CF5B11"/>
    <w:rsid w:val="00CF6228"/>
    <w:rsid w:val="00CF7614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1E5C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6A27"/>
    <w:rsid w:val="00D420D1"/>
    <w:rsid w:val="00D43496"/>
    <w:rsid w:val="00D45C7D"/>
    <w:rsid w:val="00D47E02"/>
    <w:rsid w:val="00D533E3"/>
    <w:rsid w:val="00D57657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4C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27C2"/>
    <w:rsid w:val="00DB4835"/>
    <w:rsid w:val="00DB4FAC"/>
    <w:rsid w:val="00DB656F"/>
    <w:rsid w:val="00DB6586"/>
    <w:rsid w:val="00DB6930"/>
    <w:rsid w:val="00DB6F91"/>
    <w:rsid w:val="00DC1D94"/>
    <w:rsid w:val="00DC5430"/>
    <w:rsid w:val="00DC62DA"/>
    <w:rsid w:val="00DD1459"/>
    <w:rsid w:val="00DD22B8"/>
    <w:rsid w:val="00DD27B6"/>
    <w:rsid w:val="00DD3EB1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64B"/>
    <w:rsid w:val="00DF2738"/>
    <w:rsid w:val="00DF5F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748"/>
    <w:rsid w:val="00E1163E"/>
    <w:rsid w:val="00E118E4"/>
    <w:rsid w:val="00E11DD4"/>
    <w:rsid w:val="00E1283B"/>
    <w:rsid w:val="00E13DB7"/>
    <w:rsid w:val="00E16F5D"/>
    <w:rsid w:val="00E21343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5D98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6C29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497"/>
    <w:rsid w:val="00E716DE"/>
    <w:rsid w:val="00E7475A"/>
    <w:rsid w:val="00E747BB"/>
    <w:rsid w:val="00E77010"/>
    <w:rsid w:val="00E830C5"/>
    <w:rsid w:val="00E83107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2CD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B9"/>
    <w:rsid w:val="00EE5279"/>
    <w:rsid w:val="00EE7CC0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6A1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4B02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5FBD"/>
    <w:rsid w:val="00F36863"/>
    <w:rsid w:val="00F40951"/>
    <w:rsid w:val="00F41166"/>
    <w:rsid w:val="00F4156F"/>
    <w:rsid w:val="00F44EDD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57160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1E6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527"/>
    <w:rsid w:val="00F8190F"/>
    <w:rsid w:val="00F823A5"/>
    <w:rsid w:val="00F8321B"/>
    <w:rsid w:val="00F83A48"/>
    <w:rsid w:val="00F83F27"/>
    <w:rsid w:val="00F905B8"/>
    <w:rsid w:val="00F91B02"/>
    <w:rsid w:val="00F92E5C"/>
    <w:rsid w:val="00F934E2"/>
    <w:rsid w:val="00F936A7"/>
    <w:rsid w:val="00F95280"/>
    <w:rsid w:val="00F96C86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5B27"/>
    <w:rsid w:val="00FB657C"/>
    <w:rsid w:val="00FB686F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C64"/>
    <w:rsid w:val="00FF7F4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7719"/>
  <w15:docId w15:val="{3530DA0B-2625-422A-93C9-446A1EE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99E75B-2EC4-46A9-A083-5D9E3CD05E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15</TotalTime>
  <Pages>3</Pages>
  <Words>989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14</cp:revision>
  <cp:lastPrinted>2024-02-16T08:14:00Z</cp:lastPrinted>
  <dcterms:created xsi:type="dcterms:W3CDTF">2024-02-20T11:10:00Z</dcterms:created>
  <dcterms:modified xsi:type="dcterms:W3CDTF">2024-02-20T11:25:00Z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